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spacing w:line="600" w:lineRule="exact"/>
        <w:rPr>
          <w:rFonts w:ascii="Times New Roman" w:eastAsia="黑体" w:hAnsi="Times New Roman" w:cs="Times New Roman"/>
          <w:sz w:val="24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  <w:bookmarkStart w:id="0" w:name="_GoBack"/>
      <w:bookmarkEnd w:id="0"/>
    </w:p>
    <w:p>
      <w:pPr>
        <w:spacing w:line="480" w:lineRule="auto"/>
        <w:jc w:val="center"/>
        <w:rPr>
          <w:rFonts w:ascii="Times New Roman" w:hAnsi="宋体"/>
          <w:color w:val="000000"/>
          <w:kern w:val="0"/>
          <w:szCs w:val="21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陕西省雷电防护装置检测情况年度报告表</w:t>
      </w:r>
    </w:p>
    <w:p>
      <w:pPr>
        <w:rPr>
          <w:rFonts w:ascii="Times New Roman" w:hAnsi="宋体"/>
          <w:color w:val="000000"/>
          <w:kern w:val="0"/>
          <w:szCs w:val="21"/>
        </w:rPr>
      </w:pPr>
      <w:r>
        <w:rPr>
          <w:rFonts w:ascii="Times New Roman" w:hAnsi="宋体" w:hint="eastAsia"/>
          <w:color w:val="000000"/>
          <w:kern w:val="0"/>
          <w:szCs w:val="21"/>
        </w:rPr>
        <w:t>检测单位名称：</w:t>
      </w:r>
      <w:r>
        <w:rPr>
          <w:rFonts w:ascii="Times New Roman" w:hAnsi="Times New Roman"/>
          <w:color w:val="000000"/>
          <w:kern w:val="0"/>
          <w:szCs w:val="21"/>
          <w:u w:val="single"/>
        </w:rPr>
        <w:t xml:space="preserve">                               </w:t>
      </w:r>
      <w:r>
        <w:rPr>
          <w:rFonts w:ascii="Times New Roman" w:hAnsi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hint="eastAsia"/>
          <w:color w:val="000000"/>
          <w:kern w:val="0"/>
          <w:szCs w:val="21"/>
        </w:rPr>
        <w:t>（纸质报告应加盖公章）</w:t>
      </w:r>
      <w:r>
        <w:rPr>
          <w:rFonts w:ascii="Times New Roman" w:hAnsi="Times New Roman"/>
          <w:color w:val="000000"/>
          <w:kern w:val="0"/>
          <w:szCs w:val="21"/>
        </w:rPr>
        <w:t xml:space="preserve">                            </w:t>
      </w:r>
      <w:r>
        <w:rPr>
          <w:rFonts w:ascii="Times New Roman" w:hAnsi="宋体" w:hint="eastAsia"/>
          <w:color w:val="000000"/>
          <w:kern w:val="0"/>
          <w:szCs w:val="21"/>
        </w:rPr>
        <w:t>填表时间：</w:t>
      </w:r>
      <w:r>
        <w:rPr>
          <w:rFonts w:ascii="Times New Roman" w:hAnsi="Times New Roman"/>
          <w:color w:val="000000"/>
          <w:kern w:val="0"/>
          <w:szCs w:val="21"/>
          <w:u w:val="single"/>
        </w:rPr>
        <w:t xml:space="preserve">       </w:t>
      </w:r>
      <w:r>
        <w:rPr>
          <w:rFonts w:ascii="Times New Roman" w:hAnsi="宋体" w:hint="eastAsia"/>
          <w:color w:val="000000"/>
          <w:kern w:val="0"/>
          <w:szCs w:val="21"/>
        </w:rPr>
        <w:t>年</w:t>
      </w:r>
      <w:r>
        <w:rPr>
          <w:rFonts w:ascii="Times New Roman" w:hAnsi="Times New Roman"/>
          <w:color w:val="000000"/>
          <w:kern w:val="0"/>
          <w:szCs w:val="21"/>
          <w:u w:val="single"/>
        </w:rPr>
        <w:t xml:space="preserve">      </w:t>
      </w:r>
      <w:r>
        <w:rPr>
          <w:rFonts w:ascii="Times New Roman" w:hAnsi="宋体" w:hint="eastAsia"/>
          <w:color w:val="000000"/>
          <w:kern w:val="0"/>
          <w:szCs w:val="21"/>
        </w:rPr>
        <w:t>月</w:t>
      </w:r>
      <w:r>
        <w:rPr>
          <w:rFonts w:ascii="Times New Roman" w:hAnsi="Times New Roman"/>
          <w:color w:val="000000"/>
          <w:kern w:val="0"/>
          <w:szCs w:val="21"/>
          <w:u w:val="single"/>
        </w:rPr>
        <w:t xml:space="preserve">       </w:t>
      </w:r>
      <w:r>
        <w:rPr>
          <w:rFonts w:ascii="Times New Roman" w:hAnsi="宋体" w:hint="eastAsia"/>
          <w:color w:val="000000"/>
          <w:kern w:val="0"/>
          <w:szCs w:val="21"/>
        </w:rPr>
        <w:t>日</w:t>
      </w:r>
    </w:p>
    <w:tbl>
      <w:tblPr>
        <w:tblStyle w:val="TableNormal"/>
        <w:tblpPr w:leftFromText="180" w:rightFromText="180" w:vertAnchor="text" w:horzAnchor="margin" w:tblpXSpec="center" w:tblpY="117"/>
        <w:tblW w:w="0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4180"/>
        <w:gridCol w:w="3990"/>
        <w:gridCol w:w="1125"/>
        <w:gridCol w:w="1605"/>
        <w:gridCol w:w="1155"/>
        <w:gridCol w:w="2261"/>
      </w:tblGrid>
      <w:tr>
        <w:tblPrEx>
          <w:tblW w:w="0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69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hAnsi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1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hAnsi="宋体" w:hint="eastAsia"/>
                <w:color w:val="000000"/>
                <w:kern w:val="0"/>
                <w:szCs w:val="21"/>
              </w:rPr>
              <w:t>被检单位名称</w:t>
            </w:r>
          </w:p>
        </w:tc>
        <w:tc>
          <w:tcPr>
            <w:tcW w:w="399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hAnsi="宋体" w:hint="eastAsia"/>
                <w:color w:val="000000"/>
                <w:kern w:val="0"/>
                <w:szCs w:val="21"/>
              </w:rPr>
              <w:t>被检单位地址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hAnsi="宋体" w:hint="eastAsia"/>
                <w:color w:val="000000"/>
                <w:kern w:val="0"/>
                <w:szCs w:val="21"/>
              </w:rPr>
              <w:t>所在区县</w:t>
            </w:r>
          </w:p>
        </w:tc>
        <w:tc>
          <w:tcPr>
            <w:tcW w:w="160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hAnsi="宋体" w:hint="eastAsia"/>
                <w:color w:val="000000"/>
                <w:kern w:val="0"/>
                <w:szCs w:val="21"/>
              </w:rPr>
              <w:t>检测报告编号</w:t>
            </w:r>
          </w:p>
        </w:tc>
        <w:tc>
          <w:tcPr>
            <w:tcW w:w="115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hAnsi="宋体" w:hint="eastAsia"/>
                <w:color w:val="000000"/>
                <w:kern w:val="0"/>
                <w:szCs w:val="21"/>
              </w:rPr>
              <w:t>检测日期</w:t>
            </w:r>
          </w:p>
        </w:tc>
        <w:tc>
          <w:tcPr>
            <w:tcW w:w="226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hAnsi="宋体" w:hint="eastAsia"/>
                <w:color w:val="000000"/>
                <w:kern w:val="0"/>
                <w:szCs w:val="21"/>
              </w:rPr>
              <w:t>参加检测人员</w:t>
            </w:r>
          </w:p>
        </w:tc>
      </w:tr>
      <w:tr>
        <w:tblPrEx>
          <w:tblW w:w="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>
        <w:tblPrEx>
          <w:tblW w:w="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>
        <w:tblPrEx>
          <w:tblW w:w="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>
        <w:tblPrEx>
          <w:tblW w:w="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>
        <w:tblPrEx>
          <w:tblW w:w="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>
        <w:tblPrEx>
          <w:tblW w:w="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>
        <w:tblPrEx>
          <w:tblW w:w="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>
        <w:tblPrEx>
          <w:tblW w:w="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>
        <w:tblPrEx>
          <w:tblW w:w="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>
        <w:tblPrEx>
          <w:tblW w:w="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</w:tr>
      <w:tr>
        <w:tblPrEx>
          <w:tblW w:w="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</w:trPr>
        <w:tc>
          <w:tcPr>
            <w:tcW w:w="6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Calibri" w:eastAsia="宋体" w:hAnsi="Calibri"/>
                <w:bCs/>
                <w:sz w:val="20"/>
                <w:szCs w:val="21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bCs/>
                <w:sz w:val="20"/>
                <w:szCs w:val="21"/>
              </w:rPr>
            </w:pPr>
          </w:p>
        </w:tc>
      </w:tr>
    </w:tbl>
    <w:p>
      <w:pPr>
        <w:spacing w:line="360" w:lineRule="auto"/>
      </w:pPr>
      <w:r>
        <w:rPr>
          <w:rFonts w:ascii="Times New Roman" w:hAnsi="Times New Roman" w:hint="eastAsia"/>
          <w:color w:val="000000"/>
          <w:kern w:val="0"/>
          <w:szCs w:val="21"/>
        </w:rPr>
        <w:t>注：所在区县栏应填项目所在地行政区县（高新区、开发区等不属行政区县）。</w:t>
      </w:r>
    </w:p>
    <w:sectPr>
      <w:pgSz w:w="16838" w:h="11906" w:orient="landscape"/>
      <w:pgMar w:top="1418" w:right="1440" w:bottom="1418" w:left="144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徐丽娜">
    <w15:presenceInfo w15:providerId="None" w15:userId="80386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revisionView w:comments="1" w:formatting="1" w:inkAnnotations="1" w:insDel="1" w:markup="0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62E"/>
    <w:rsid w:val="00047EAA"/>
    <w:rsid w:val="0005103F"/>
    <w:rsid w:val="000A6FBC"/>
    <w:rsid w:val="000B08AE"/>
    <w:rsid w:val="000B42D2"/>
    <w:rsid w:val="000D278C"/>
    <w:rsid w:val="000E6C10"/>
    <w:rsid w:val="000F2723"/>
    <w:rsid w:val="000F310B"/>
    <w:rsid w:val="000F7A03"/>
    <w:rsid w:val="00101506"/>
    <w:rsid w:val="0012280B"/>
    <w:rsid w:val="00142DCB"/>
    <w:rsid w:val="00164FF8"/>
    <w:rsid w:val="0017461E"/>
    <w:rsid w:val="001821E5"/>
    <w:rsid w:val="001945BC"/>
    <w:rsid w:val="0019659B"/>
    <w:rsid w:val="001A0F8C"/>
    <w:rsid w:val="001B22F2"/>
    <w:rsid w:val="001C4935"/>
    <w:rsid w:val="001D2E0C"/>
    <w:rsid w:val="00201301"/>
    <w:rsid w:val="00205061"/>
    <w:rsid w:val="00213BAA"/>
    <w:rsid w:val="002564C4"/>
    <w:rsid w:val="00260337"/>
    <w:rsid w:val="00270481"/>
    <w:rsid w:val="002A24A1"/>
    <w:rsid w:val="002B0ACD"/>
    <w:rsid w:val="00333AC4"/>
    <w:rsid w:val="0034712B"/>
    <w:rsid w:val="00361A23"/>
    <w:rsid w:val="003B4692"/>
    <w:rsid w:val="003B7739"/>
    <w:rsid w:val="003D5A12"/>
    <w:rsid w:val="003F32B2"/>
    <w:rsid w:val="00402869"/>
    <w:rsid w:val="00405AE7"/>
    <w:rsid w:val="00410F39"/>
    <w:rsid w:val="00423003"/>
    <w:rsid w:val="004468E3"/>
    <w:rsid w:val="00467436"/>
    <w:rsid w:val="00493C42"/>
    <w:rsid w:val="004A07EE"/>
    <w:rsid w:val="004B05AB"/>
    <w:rsid w:val="004E15D0"/>
    <w:rsid w:val="004E6B04"/>
    <w:rsid w:val="004F094A"/>
    <w:rsid w:val="00544DD8"/>
    <w:rsid w:val="00565CAB"/>
    <w:rsid w:val="005664FD"/>
    <w:rsid w:val="005770BC"/>
    <w:rsid w:val="00592E30"/>
    <w:rsid w:val="00594103"/>
    <w:rsid w:val="005B0CB0"/>
    <w:rsid w:val="005B4FF3"/>
    <w:rsid w:val="005F1AF7"/>
    <w:rsid w:val="005F2E99"/>
    <w:rsid w:val="00625901"/>
    <w:rsid w:val="00656721"/>
    <w:rsid w:val="00657B0A"/>
    <w:rsid w:val="00704522"/>
    <w:rsid w:val="00735420"/>
    <w:rsid w:val="00762101"/>
    <w:rsid w:val="00783B43"/>
    <w:rsid w:val="007E18D2"/>
    <w:rsid w:val="007F0A4A"/>
    <w:rsid w:val="008304F2"/>
    <w:rsid w:val="008648C7"/>
    <w:rsid w:val="008A5BD9"/>
    <w:rsid w:val="008F5059"/>
    <w:rsid w:val="00925E5D"/>
    <w:rsid w:val="00957359"/>
    <w:rsid w:val="009720DB"/>
    <w:rsid w:val="009947A4"/>
    <w:rsid w:val="009B4D1B"/>
    <w:rsid w:val="009C2878"/>
    <w:rsid w:val="00A64C4F"/>
    <w:rsid w:val="00A74729"/>
    <w:rsid w:val="00A75E1A"/>
    <w:rsid w:val="00AB4415"/>
    <w:rsid w:val="00B929F5"/>
    <w:rsid w:val="00B95081"/>
    <w:rsid w:val="00BA5EB3"/>
    <w:rsid w:val="00BA600C"/>
    <w:rsid w:val="00BF10E9"/>
    <w:rsid w:val="00C077E4"/>
    <w:rsid w:val="00C4666A"/>
    <w:rsid w:val="00D03157"/>
    <w:rsid w:val="00D33C1A"/>
    <w:rsid w:val="00D91093"/>
    <w:rsid w:val="00D91191"/>
    <w:rsid w:val="00DB2B5A"/>
    <w:rsid w:val="00DC062E"/>
    <w:rsid w:val="00E2110D"/>
    <w:rsid w:val="00EA7B1C"/>
    <w:rsid w:val="00F015C4"/>
    <w:rsid w:val="00F10CED"/>
    <w:rsid w:val="00F112CD"/>
    <w:rsid w:val="00F11A97"/>
    <w:rsid w:val="00F23CE2"/>
    <w:rsid w:val="00F32246"/>
    <w:rsid w:val="00F42807"/>
    <w:rsid w:val="00F75BE2"/>
    <w:rsid w:val="00F7718E"/>
    <w:rsid w:val="00F909B0"/>
    <w:rsid w:val="00FC3819"/>
    <w:rsid w:val="48FA4C94"/>
  </w:rsids>
  <w:docVars>
    <w:docVar w:name="commondata" w:val="eyJoZGlkIjoiYzU4OTI1YWVkNWUzNjhmMDYwYTgzZTAxYTg0ZjkwOT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Relationship Id="rId6" Type="http://schemas.microsoft.com/office/2011/relationships/people" Target="people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>Microsoft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徐丽娜</cp:lastModifiedBy>
  <cp:revision>1</cp:revision>
  <dcterms:created xsi:type="dcterms:W3CDTF">2024-04-15T09:35:00Z</dcterms:created>
  <dcterms:modified xsi:type="dcterms:W3CDTF">2024-04-17T01:08:19Z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494A93C962D748479770BD8C2E595EEE_12</vt:lpwstr>
  </property>
  <property fmtid="{D5CDD505-2E9C-101B-9397-08002B2CF9AE}" pid="3" name="KSOProductBuildVer">
    <vt:lpwstr>2052-12.1.0.16729</vt:lpwstr>
  </property>
</Properties>
</file>